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23D" w:rsidRPr="00FD510C" w:rsidRDefault="00ED423D" w:rsidP="00FD510C">
      <w:pPr>
        <w:jc w:val="center"/>
        <w:rPr>
          <w:b/>
          <w:sz w:val="28"/>
        </w:rPr>
      </w:pPr>
      <w:r w:rsidRPr="00FD510C">
        <w:rPr>
          <w:b/>
          <w:sz w:val="28"/>
        </w:rPr>
        <w:t>Ang sarap sa piling ni  Ninang</w:t>
      </w:r>
    </w:p>
    <w:p w:rsidR="00ED423D" w:rsidRPr="00157775" w:rsidRDefault="00ED423D" w:rsidP="00157775">
      <w:pPr>
        <w:pStyle w:val="Heading1"/>
        <w:rPr>
          <w:rFonts w:ascii="Arial" w:hAnsi="Arial" w:cs="Arial"/>
          <w:color w:val="000000"/>
          <w:sz w:val="24"/>
          <w:szCs w:val="24"/>
        </w:rPr>
      </w:pPr>
      <w:r w:rsidRPr="00157775">
        <w:rPr>
          <w:rFonts w:ascii="Arial" w:hAnsi="Arial" w:cs="Arial"/>
          <w:color w:val="000000"/>
          <w:sz w:val="24"/>
          <w:szCs w:val="24"/>
        </w:rPr>
        <w:t>*KWARTO*</w:t>
      </w:r>
    </w:p>
    <w:p w:rsidR="00ED423D" w:rsidRPr="00157775" w:rsidRDefault="00ED423D" w:rsidP="00157775">
      <w:pPr>
        <w:spacing w:line="240" w:lineRule="auto"/>
        <w:rPr>
          <w:rFonts w:ascii="Arial" w:hAnsi="Arial" w:cs="Arial"/>
          <w:color w:val="000000"/>
          <w:sz w:val="24"/>
          <w:szCs w:val="24"/>
        </w:rPr>
      </w:pPr>
      <w:r w:rsidRPr="00157775">
        <w:rPr>
          <w:rFonts w:ascii="Arial" w:hAnsi="Arial" w:cs="Arial"/>
          <w:color w:val="000000"/>
          <w:sz w:val="24"/>
          <w:szCs w:val="24"/>
        </w:rPr>
        <w:t xml:space="preserve">Im 18 yrs.old nong nagkaroon ako ng experience in sex ang sarap pala .Year 2ooo nagbakasyon ako ng  </w:t>
      </w:r>
      <w:smartTag w:uri="urn:schemas-microsoft-com:office:smarttags" w:element="place">
        <w:r w:rsidRPr="00157775">
          <w:rPr>
            <w:rFonts w:ascii="Arial" w:hAnsi="Arial" w:cs="Arial"/>
            <w:color w:val="000000"/>
            <w:sz w:val="24"/>
            <w:szCs w:val="24"/>
          </w:rPr>
          <w:t>Manila</w:t>
        </w:r>
      </w:smartTag>
      <w:r w:rsidRPr="00157775">
        <w:rPr>
          <w:rFonts w:ascii="Arial" w:hAnsi="Arial" w:cs="Arial"/>
          <w:color w:val="000000"/>
          <w:sz w:val="24"/>
          <w:szCs w:val="24"/>
        </w:rPr>
        <w:t xml:space="preserve"> tumuloy  ako dun sa ninang ko hiwalay sya sa asawa at nagtatrabaho siya sa isang sikat na kompanya maganda si ninang maputi at di naman kataasan at higit sa lahat sexy..</w:t>
      </w:r>
    </w:p>
    <w:p w:rsidR="00ED423D" w:rsidRPr="00157775" w:rsidRDefault="00ED423D" w:rsidP="00157775">
      <w:pPr>
        <w:spacing w:line="240" w:lineRule="auto"/>
        <w:rPr>
          <w:rFonts w:ascii="Arial" w:hAnsi="Arial" w:cs="Arial"/>
          <w:color w:val="000000"/>
          <w:sz w:val="24"/>
          <w:szCs w:val="24"/>
        </w:rPr>
      </w:pPr>
      <w:r w:rsidRPr="00157775">
        <w:rPr>
          <w:rFonts w:ascii="Arial" w:hAnsi="Arial" w:cs="Arial"/>
          <w:color w:val="000000"/>
          <w:sz w:val="24"/>
          <w:szCs w:val="24"/>
        </w:rPr>
        <w:t xml:space="preserve">Wala sya kasama sa bahay o katulong man lang almost 5 years na sya naninirahan  dun  at masagana ang hinaharap  nya nakakagigil  sarap maging sanggol ulit sa piling nya . One day nagkaron ng sakit si ninang kaya ako ang nag asikaso sa kanya ako ang nagluto ng aming pagkain.        </w:t>
      </w:r>
    </w:p>
    <w:p w:rsidR="00ED423D" w:rsidRPr="00157775" w:rsidRDefault="00ED423D" w:rsidP="00157775">
      <w:pPr>
        <w:spacing w:line="240" w:lineRule="auto"/>
        <w:rPr>
          <w:rFonts w:ascii="Arial" w:hAnsi="Arial" w:cs="Arial"/>
          <w:color w:val="000000"/>
          <w:sz w:val="24"/>
          <w:szCs w:val="24"/>
        </w:rPr>
      </w:pPr>
      <w:r w:rsidRPr="00157775">
        <w:rPr>
          <w:rFonts w:ascii="Arial" w:hAnsi="Arial" w:cs="Arial"/>
          <w:color w:val="000000"/>
          <w:sz w:val="24"/>
          <w:szCs w:val="24"/>
        </w:rPr>
        <w:t xml:space="preserve">     Tanghalian non  ako ang naghatid ng pagkain nya sa kwarto nya  nanglaki  ang aking mga mata Sa aking nakita dahil sa manipis na suot ni ninang .Bakat na bakat ang kanyang malulusog na boobs At malaholen na utong  at akoy napatingin sa kanyang ibaba  walang panty si ninang kaya halos kainin ng kanyang pagkababae  ang kanyang manipis na suot . </w:t>
      </w:r>
    </w:p>
    <w:p w:rsidR="00ED423D" w:rsidRDefault="00ED423D" w:rsidP="00157775">
      <w:pPr>
        <w:spacing w:line="240" w:lineRule="auto"/>
        <w:rPr>
          <w:rFonts w:ascii="Arial" w:hAnsi="Arial" w:cs="Arial"/>
          <w:color w:val="000000"/>
          <w:sz w:val="24"/>
          <w:szCs w:val="24"/>
        </w:rPr>
      </w:pPr>
      <w:r w:rsidRPr="00157775">
        <w:rPr>
          <w:rFonts w:ascii="Arial" w:hAnsi="Arial" w:cs="Arial"/>
          <w:color w:val="000000"/>
          <w:sz w:val="24"/>
          <w:szCs w:val="24"/>
        </w:rPr>
        <w:t xml:space="preserve">       Nag init ako sa aking nakita  at ang aking sandata ay para ng gustong  lumaban sa isang gera patay malisya ako parang wala lang  kasi nakakahiya nagtagal ako dun kasi nagkwentuhan  pa kami Tungkol Sa nakaraan nya inanakan lang daw sya tapos iniwanan at kinuha ang  kanyang anak  naiyak si ninang  kaya akoy lumapit sa kanya para I comfort  sya.   Sumandal  sa aking mga braso si ninang  ramdam ko ang lungkot nya nong mga   oras na yon Bigla akong niyakap ni ninang  at tila nagsusumbong muli nag init ang buo kong katawan.  </w:t>
      </w:r>
    </w:p>
    <w:p w:rsidR="00ED423D" w:rsidRPr="00157775" w:rsidRDefault="00ED423D" w:rsidP="00157775">
      <w:pPr>
        <w:spacing w:line="240" w:lineRule="auto"/>
        <w:rPr>
          <w:rFonts w:ascii="Arial" w:hAnsi="Arial" w:cs="Arial"/>
          <w:color w:val="000000"/>
          <w:sz w:val="24"/>
          <w:szCs w:val="24"/>
        </w:rPr>
      </w:pPr>
      <w:r w:rsidRPr="00157775">
        <w:rPr>
          <w:rFonts w:ascii="Arial" w:hAnsi="Arial" w:cs="Arial"/>
          <w:color w:val="000000"/>
          <w:sz w:val="24"/>
          <w:szCs w:val="24"/>
        </w:rPr>
        <w:t xml:space="preserve"> Ramdam na ramdam ko ang kanyang nalulusog  na boobs dahil sa mahigpit  niyang pagkakayakap   at tila ba gusto ko nang makalimot  sa sarili  pero ninang ko sya kaya nandoon  pa rin yong paggalang.  ilang minuto ang lumipas at akoy nagpaalam sandali sa kusina dun ako nagpunta  at nanguha  ng isang basong tubig para ibigay sa kanya  pag pasok ko sa pinto nakita ko nakahiga sya sa kama lumapit ako sa kanya at iniabot ang tubig at sa di sinasadya nabitawan ko ito nabasa ang manipis na suot ni ninang.bumakat ang kanyang  malulusog na boobs at mala holen na utong  bigla ko hinubad ang aking t-shirt para ipunas  sa kanyang dibdib pero bigla akong nagulat ng siya’y maghubad  sa aking haraparan napaka kinis ni ninang  at kitang kita ko na ang kanyang mala rosas na utong at ang kanyang matabok  na pag-aari .nag init ang buo kong katawan sa aking nakita at ang aking sandata ay tila nakahanda na sa isang gera .                                                                                                                         Yumakap sa akin muli si ninang tila di nahihiya sa kanyang pagkakahubad naglapat ang aming mga katawan  damang dama ko ang kanyang malulusog na boobs  at ang kanyang matambok  na pag-aari ay dumadampi sa aking mga hita.ilang minuto ang lumipas tila nakalimot na aking ninang hinalikan niya ako sa leeg gumapang hanggang nakarating sa aking labi nadadalawang isip ako kong susuklian ko ba ang kanyang paghalik  hindi ko nakaya ang init ng aking katawan na para bang nag aapoy  sa loob ng kwarto na may aircon at kinalimutan ko muna ang paggalang  at tuluyang  mabaliw sa sarap sa piling ni ninang  Gumanti ako  at sinusuklian ang  halik na ginagawa  sa  akin ni ninang hanggang sa nakalimot na ako  gumapang ang aking mga kamay sa kanyang pagkababae mamasa masa ito at tila may lumabas na anong likido sa bukana nito at ang aking paghalik ay nabaling sa kanyang  malulusog na boobs at nilaro laro ang kanyang mala rosas na utong  ang sarap pala  para akong sanggol muli.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Ang aking kamay ay tinungo na ang butas at parang may sariling pag iisip ito pinasok ko sa loob ang aking daliri at napa ungol  si ninang sa aking ginawa  tinuloy tuloy ko ang pag labas pasok ng aking daliri sa kanyang ari </w:t>
      </w:r>
    </w:p>
    <w:p w:rsidR="00ED423D" w:rsidRDefault="00ED423D" w:rsidP="00157775">
      <w:pPr>
        <w:rPr>
          <w:rFonts w:ascii="Arial" w:hAnsi="Arial" w:cs="Arial"/>
          <w:color w:val="000000"/>
          <w:sz w:val="24"/>
          <w:szCs w:val="24"/>
        </w:rPr>
      </w:pPr>
      <w:r w:rsidRPr="00157775">
        <w:rPr>
          <w:rFonts w:ascii="Arial" w:hAnsi="Arial" w:cs="Arial"/>
          <w:color w:val="000000"/>
          <w:sz w:val="24"/>
          <w:szCs w:val="24"/>
        </w:rPr>
        <w:t xml:space="preserve">Pinilit binababa ni ninang ang aking ulo tila ba gusto ng patikman ang kanyang pagkababae  pero di ko sinunod  ang kanyang nais  pinukos ko ang aking mga labi sa mala rosas na utong ito ang sarap sarap kasi. Ilang minuto pa’y sinunod ko na ang kanyang  gusto tinungo ko ang kanyang  matambok na pag aari langhap na langhap ko ang bango na nagmumula  dito kaya dali dali kong dinilaan ang mamulamula nitong hiyas wow ang sarap.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Mamasa masa  na ito at lasa ko na ang katas na nagmula dito  rinig ko ang ungol ni ninang at ang higpit na kapit nito sa aking buhok tila sarap na sarap sa aking pagdila  tinuloy tuloy ko ito dahil ang sarap at kay bango bahagya akong himinto dahil sa bulong na aking narinig na nagmula sa kanya  at lakas loob na nagsabi na siya naman ang gagawa pinagbigyan ko siya sa kanyang hiling tumayo ako at humarap sa kanyang harapan dali daling sununggaban tila  gutom na gutom sa buhay na laman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O anong sarap ang ginagawa sa akin ni ninang pati ang aking dalawang bola pilit niyang sinusubo talagang ang sarap tila gusto kong gantihan ang ginagawa niya sa akin  panandalian kong pinigil siya at mag iba ng pwesto  dahan dahan kong inihiga si ninang at muli kong tinungo ang kanyang masaganang pagkababae at muli kong  nalasap ang bango nito ilang sandali pa at umayos ako ng pwesto baliktaran ang  aming ginawa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Habang ako’y sarap na sarap sa pagdila ng kanyang matambok at mabangong ari sya naman din ay sarap na sarap sa  pag sipsip ng kanyang tarik na tarik  na sandata.rinig na rinig ko ang kanyang malakas na ungol  kaya lalo ako naganahan  sa pagkain ng ari nito pareho kaming nasisiyahan sa aming ginagawa  ilang sandali ay  lumabas na ang aking katas kaya tumigil kami sandali  para punasan ang katas na nagmula sa aking ari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Muli kong binalikan ang matabok at mabangong ari ni ninang  muli ko itong dinilaan at katulong  ang aking  daliri sa na labas pasok sa butas nito halata na sarap na sarap si ninang sa kombinasyon na aking ginawa sa kanya dahil rinig na rinig ko ang daing nito at ang ungol na malakas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Ilang sandali pa’y di ko na nakaya ang aking sandata na galit na galit tila ba gusto nang lumaban sa gera.pinuwesto ko ng ayos si ninang  hinawakan ko ang sandata ko at tinapat na sa bukana nito at dahan dahan ko ipinasok wow ang sarap ang bulong  ni ninang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Dinahan dahan ko muna ang pagbayo kay ninang  dahil sa liit ng butas nito parang di kakayanin ang matipuno at malaki kong sandata.ilang minuto pa at napuno na ng init ang aking katawan kaya di na alintana ang liit na ari nito binilisan ko na ang pagbayo kay ninang  ang sarap umungol nito tila nag iinbita na bilisan ko pa ang pag indot sa kanya.</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Tumigil ako sandali para magbago ng posisyon dogstyle  naman ang ginawa namin maliit lang si ninang kaya hirap ako itapat nito kaya sinalat ko muna  ang butas nito at ibinuka nakita ko na ang kweba  kaya dali dali kong ipinasok ang aking sandata oh ang sarap ang sambit muli ni ninang sa akin at ang ungol nito ay napapalakas kaya ginaganahan ako binilisan ko pa ng binilisan ang pagbayo hanggang dumating na at lumabas ang aking likido at nagkalat sa likod ni ninang kinuha ko ang aking brief at ipinunas dito.</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Humiga ako sandali at tila nabitin si ninang kaya hinawakan niya muli ang aking sandata at biglang isinubo ito pinahanga ako ang aking sandata dahil ayaw pa rin sumuko sa laban dahil tintig na tintig pa rin ito sa pagkakatayo sarap na sarap muli si ninang sa pag sipsip dito  ilang minuto ang lumipas umayos ng pwesto si ninang tila uupo sa aking baywang  ganon nga ang ginawa niya tila sa </w:t>
      </w:r>
      <w:r>
        <w:rPr>
          <w:rFonts w:ascii="Arial" w:hAnsi="Arial" w:cs="Arial"/>
          <w:color w:val="000000"/>
          <w:sz w:val="24"/>
          <w:szCs w:val="24"/>
        </w:rPr>
        <w:t>pa</w:t>
      </w:r>
      <w:r w:rsidRPr="00157775">
        <w:rPr>
          <w:rFonts w:ascii="Arial" w:hAnsi="Arial" w:cs="Arial"/>
          <w:color w:val="000000"/>
          <w:sz w:val="24"/>
          <w:szCs w:val="24"/>
        </w:rPr>
        <w:t>gkakataon na yon  siya naman ang gagawa tinapat ni ninang ang aking sandata sa bukana ng matambok nitong ari at dahan dahan ipinasok ang sarap ng pagkakaupo ni ninang sa aking harapan tila ba pasok na pasok aking sandata.</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Nagsimula ng umindayog si ninang oh ang sarap ako naman ang pabulong  na nagsabi  sa kanya habang sarap na sarap si ninang ng pag indayog di ako nakatiis at hinawakan ko ang malulusog at masagana nitong boobs at nilamas lamas ko ito at di ako nakunt</w:t>
      </w:r>
      <w:r>
        <w:rPr>
          <w:rFonts w:ascii="Arial" w:hAnsi="Arial" w:cs="Arial"/>
          <w:color w:val="000000"/>
          <w:sz w:val="24"/>
          <w:szCs w:val="24"/>
        </w:rPr>
        <w:t>e</w:t>
      </w:r>
      <w:r w:rsidRPr="00157775">
        <w:rPr>
          <w:rFonts w:ascii="Arial" w:hAnsi="Arial" w:cs="Arial"/>
          <w:color w:val="000000"/>
          <w:sz w:val="24"/>
          <w:szCs w:val="24"/>
        </w:rPr>
        <w:t>nto iniangat ko ang aking katawan  at tinungo ang kanyang mala rosas na utong  dinidi ko muli ito.</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Pabilis na ng pabilis ang pag indayog ni ninang tila parating na ang hangganan nito ilang minuto pa at lumabas na ang masaganang katas ni ninang napahinto ito sandali tila na pagod sa pag labas ng katas na iyon kaya ako naman ang taya kaya ipinuwesto ko si ninang ng maayos inihiga ko ito at itinaas ko ang dalawa niyang paa sa aking balikat ipinasok ko muli ang aking sandata para tapusin ang sinimulan ni ninang binilisan ko ang pagbayo at ilang sandali  pa’y dumating na rin sa hangganan lumabas na aking katas tila nagmamadali si ninang na tumayo para isubo ang aking sandata  di nahiya si ninang na kainin ang aking katas. Hangang hanga ako sa pinamalas ni ninang at ng aking  sandata dahil di ako binigo sa laban na iyon</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Sabay kami na higa ni ninang tila pareho kaming napagod sa aming ginawa  at ilang minuto ay nakatulog kmi sa isang kama ng walang saplot, takip silim na nong akoy nagising  at dali-dali akong nagbilis at lumabas mula sa kwarto ni ninang na saksi sa  aking karanasan sa piling niya…</w:t>
      </w:r>
    </w:p>
    <w:p w:rsidR="00ED423D" w:rsidRPr="0094325C" w:rsidRDefault="00ED423D" w:rsidP="0094325C">
      <w:pPr>
        <w:jc w:val="center"/>
        <w:rPr>
          <w:rFonts w:ascii="Arial" w:hAnsi="Arial" w:cs="Arial"/>
          <w:b/>
          <w:color w:val="000000"/>
          <w:sz w:val="24"/>
          <w:szCs w:val="24"/>
        </w:rPr>
      </w:pPr>
      <w:r>
        <w:rPr>
          <w:rFonts w:ascii="Arial" w:hAnsi="Arial" w:cs="Arial"/>
          <w:b/>
          <w:color w:val="000000"/>
          <w:sz w:val="24"/>
          <w:szCs w:val="24"/>
        </w:rPr>
        <w:t>SHOWER ROOM</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Kinabukasan  pagkatapos  ng masarap napagsesex   namin ni ninang  at tila ba iyon ang naging gamot  sa paggaling niya papasok na sya sa office pero bago siya umalis pinuntahan niya ako sa kwarto ko para magpaalam kumatok  si ninang sa pinto at akin itong pinagbuksan  papasok na raw siya hindi ako makatingin ng deritso kay ninang dahil sa nangyari sa amin at siya na mismo ang nagbukas ng topic na iyon pasensya na raw sa nangyari sa amin kahapon  at tila nakalimot siya sa sa sarili pro nasarapan daw siya sa perpormans na ginawa ko natawa si ninang sa sinabi  niya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Umalis si ninang ng may ngiti sa labi syempre ako rin kasi sa sinabi niya sa akin  na nasiyahan siya sa ginawa ko sa kanya alas 5:00 na ng hapon umuuwi si ninang kaya ako na ang nagluluto ng aming dinner ilan sandali pa’y dumating na si ninang galing work dumiretso sya ng kanyang kwarto para magbilis ng pangbahay at paglabas ni ninang ay nakasuot  ito ng manipis na damit at maikli na short  manghang mangha ako sa sexy  at nakakalibog na suot ni ninang pagkatapos ko maghanda ng aming pagkain sa mesa tinawag ko na ito para kumain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Sa may dinner table imbis na magkatapat kami ng pwesto ni ninang  ay mas ginusto niya na tumabi sa  akin at nagkwentuhan kmi ni ninang  habang kumakain  masaya ang aming kwentuhan at hanggang sa pumasok sa topic namin ang ginawa namin sa kwarto niya bigla ako natahimik at napansin iyon ni ninang wag daw ako mag alala at gusto rin daw niya ang nangyari  sa amin</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Yari na kmi kumain  ni ninang at ako na mismo ang nagsuggest na maglilikpit ng pinagkanan namin okey ang sabi niya sa akin at tumungo na si ninang  sa kanyang kwarto nakayari na ako maghugas at bigla narinig ko ang boses niya na parang tinatawag ako kaya tinungo ko ang kwarto niya nakabukas na ang pinto nito pagpunta ko don kaya pumasok na ako at nakita ko na wala roon si ninang at may boses ako narinig mula sa c.r  may sariling c.r si ninang sa kwarto mukhang naliligo siya dahil sa lagaspas ng tubig na nagmumula don tila Masaya  si ninang dahil pakantakanta pa ito habang naliligo at hindi ko inaasahan na mapatingin sa pinto ng c.r at nakita na parang bukas ito dahil may siwang ng kunti ito lumapit ako ng bahagya sa pinto ng c.r at lakas loob na sinilip ang naliligo dito na si ninang at laking gulat ko sa aking nakita hubo’t hubad si ninang habang naliligo kitang kita ko ang kabuuan ng kanyang katawan mula sa kunting siwang  ng pinto talagang nakakalibog si ninang dahil sa matatambok nitong suso at mala rosas na utong  at sa masagana nitong pagkababae na kitang kita dahil sa manipis nitong bulbol at biglang yumuko si ninang para sabunin ang kanyang  mga paa wow grabe ang posisyon ni ninang dahil sa pagkakayuko nito ay natanaw ko ang hiwa ng kanyang pagkababae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Nag init ang buo kong katawan at pinag papawisan sa malamig na kwarto ni ninang at hindi na ako makatiis dahil nagwawala na ang aking sandata kaya lakas loob na akong pumasok sa loob ng c.r nagulat si ninang sa akin dahil hindi niya inaasahan na nandon ako at papasok sa kanyang c.r habang siya,y naliligo pero wala na nagawa si ninang  at  lakas loob din ako nagsabi sa kanya na kung pwede maki  join natawa  si ninang at sumagot na sure why not kaw pa malakas ka sa akin at dali dali akong lumapit kay ninang at pinatay ko ang shower  parang uhaw na uhaw sa kanyang halik  kaya walang humpay ko siyang  pinaghahalikan dahil  ang sarap ng laway nito manamis namis at habang ang aking mga kamay ay malikot na tinungo ang kanyang matatambok na suso nilamas lamas ko ito at nilaro laro ang mala holen na utong  pilit na binababa ni ninang ang aking ulo papunta sa kanyang matambok na suso  wowww shittt ang sarap kainin ang utong nito pinagpalit palit ko ang pagkain sa dalawa nitong utong  napapaunggol si ninang  uuhhh uhhh sige namnamin mo mabuti ang sarap ng aking utong bulong niya sa akin at pilit na naman  binaba ni ninang ang aking ulo mula sa kanyang masagana at mabangong puke  at muli ko nalanghap ang bango ng puke ni ninang na aking hinahanap hanap  dinilaan ko ito ng dinilaan at tila pati ang kaloob looban nito ang ganda pagmasdan ng maliit na tingil ni ninang di pa gaano punit ito kahit may isa na itong anak.</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Muli kong binalikan ang malambot nitong mga labi at nagpalitan na ng halik naglabas pasok ang aking mga dila sa loob ng bibig nito at ganon din si ninang  tila ayaw magpadaig ang tamis talaga ng laway ni ninang oh ang sarap mo humalik sabi ni ninang sa akin huminto ako sandali dahil sa request  ni ninang na siya naman daw at lumuhod si ninang at biglang hinawakan ang puno ng aking sandata astig ito sa laki at tindig na tindig sa pagkakatayo at sinimulan na ang pag tsupa dito taas baba ang ulo ni ninang at tila gusto isubo ang kalahatlahatan ng aking burat ang galing mag blowjob ni ninang parang  sanay na sanay sa pagkain ito  pati ang aking dalawang itlog ay di pinatakas  sa pagkain nito malapit na sumabog ang aking katas at tila ramdam iyon ni ninang kaya binilisan pa rito ang pag tsupa  sa aking sandata hanggang sa lumabas na ang aking katas hindi pa rin tumigil si ninang sa pagsipsip ng aking burat  hanggang sa maubos ang tamod na lumabas dito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Muli akong hinalikan ni ninang  at parang may iba na nalasa maalat alat  na ang laway ni ninang na may  halong matamistamis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Pinuwesto ko na si ninang pinatalikod ko ito at  itinaas ko ang kanyang isang paa sa bowl ng c.r at unti unti kong itinapat ang aking sandata sa bukana ng kweba ni ninang  at dahan dahan ko itong ipinasok  wow shittt ang sarap talaga hindutin ni ninang dahil sa maliit na butas ng  puki nito walang tigil  sa pag unggol  si ninang kaya wala rin ako tigil sa sa pagbayo dito labas pasok ang aking sandata sa loob ng  masikip  na ari ni ninang at muli akong gumawa ng posisyon  pinaupo  ko si ninang sa bowl at muli kong tinaas ang </w:t>
      </w:r>
      <w:r>
        <w:rPr>
          <w:rFonts w:ascii="Arial" w:hAnsi="Arial" w:cs="Arial"/>
          <w:color w:val="000000"/>
          <w:sz w:val="24"/>
          <w:szCs w:val="24"/>
        </w:rPr>
        <w:t>kanya</w:t>
      </w:r>
      <w:r w:rsidRPr="00157775">
        <w:rPr>
          <w:rFonts w:ascii="Arial" w:hAnsi="Arial" w:cs="Arial"/>
          <w:color w:val="000000"/>
          <w:sz w:val="24"/>
          <w:szCs w:val="24"/>
        </w:rPr>
        <w:t xml:space="preserve">ng paa  sa aking balikat  at muling umindayog labas pasok muli ang aking matipuno at astig na sandata sa loob ng masarap na  puki ni ninang at ramdam ko na parang malapit na labasan si ninang  kaya binilisan ko ang pagbayo  dito napapalakas na ang unggol ni ninang  at biglang sabing “ jake coming na  bilisan mo pa ang pag indot  sa akin” kaya binilisan ko ng binilisan  hanggang sa dumating na ang masaganang katas  di ko nahugot  ang aking sandata sa loob ng kanyang ari  nong oras na  naglabas  si ninang ng likido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Hinugot ko na ang aking  sandata sa loob ng ari  ni ninang  punong  puno  ang paligid  ng aking ari  ng katas ni ninang muling isinubo  ni ninang ang aking sandata para linisin ang nagkalat na likido sa puno ng aking burat  tumayo si ninang at ako naman ang pinaupo sa bowl ng c.r  at dahan dahan  rin siyang umupo sa akin hinawakan niya ang aking sandata at tinapat sa butas ng kanyang matambok na pagkababae at nagsimula na umindayog  si ninang  oohhhh ang sarap mo talaga ninang  ang sabi ko sa kanya  sa pagkakaupo  na iyon  kitang kita ko ang hubog  ng kanyang  katawan  na nakakalibog  ramdam ko na  parang malapit na akong labasan  at sinabi ko yon  kay ninang  kaya binilisan ni ninang ang taas baba ng kanyang  katawan at napapalakas na aking unggol  hanggang sa dumating na ang aking  masaganang katas at muli isinubo  ni ninang ang aking sandata  para linisin ang nagkalat na tamod  ko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Masaya akong lumabas  ng shower room  na may ngiti sa labi dahil muli ko nakapiling si ninang . ngayon dito na ako sa probinsya namin  at si ninang  may asawa na   paminsan minsan  lumuluwas ako  ng manila  para bisitahin sya </w:t>
      </w:r>
    </w:p>
    <w:p w:rsidR="00ED423D" w:rsidRPr="00157775" w:rsidRDefault="00ED423D" w:rsidP="00157775">
      <w:pPr>
        <w:rPr>
          <w:rFonts w:ascii="Arial" w:hAnsi="Arial" w:cs="Arial"/>
          <w:color w:val="000000"/>
          <w:sz w:val="24"/>
          <w:szCs w:val="24"/>
        </w:rPr>
      </w:pPr>
      <w:r w:rsidRPr="00157775">
        <w:rPr>
          <w:rFonts w:ascii="Arial" w:hAnsi="Arial" w:cs="Arial"/>
          <w:color w:val="000000"/>
          <w:sz w:val="24"/>
          <w:szCs w:val="24"/>
        </w:rPr>
        <w:t xml:space="preserve">      Hanggang sa ala ala na lang ang  karanasan  na yon   pero ang sarap talaga sa piling ni ninang….</w:t>
      </w:r>
    </w:p>
    <w:sectPr w:rsidR="00ED423D" w:rsidRPr="00157775" w:rsidSect="00157775">
      <w:pgSz w:w="12240" w:h="15840"/>
      <w:pgMar w:top="720" w:right="720" w:bottom="720" w:left="720" w:header="720" w:footer="720" w:gutter="0"/>
      <w:cols w:num="2" w:space="720" w:equalWidth="0">
        <w:col w:w="5040" w:space="720"/>
        <w:col w:w="5040"/>
      </w:cols>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00000000"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DA4092"/>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592ECCAC"/>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F6C8F7D0"/>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FBF8EA48"/>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8A5ECA6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E242C49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2E0DC1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F2CED3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100A8CE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64CA3AC"/>
    <w:lvl w:ilvl="0">
      <w:start w:val="1"/>
      <w:numFmt w:val="bullet"/>
      <w:lvlText w:val=""/>
      <w:lvlJc w:val="left"/>
      <w:pPr>
        <w:tabs>
          <w:tab w:val="num" w:pos="360"/>
        </w:tabs>
        <w:ind w:left="360" w:hanging="360"/>
      </w:pPr>
      <w:rPr>
        <w:rFonts w:ascii="Symbol" w:hAnsi="Symbol" w:hint="default"/>
      </w:rPr>
    </w:lvl>
  </w:abstractNum>
  <w:abstractNum w:abstractNumId="10">
    <w:nsid w:val="4281037E"/>
    <w:multiLevelType w:val="hybridMultilevel"/>
    <w:tmpl w:val="8DB4DCCC"/>
    <w:lvl w:ilvl="0" w:tplc="CEA4DEA2">
      <w:start w:val="35"/>
      <w:numFmt w:val="bullet"/>
      <w:lvlText w:val=""/>
      <w:lvlJc w:val="left"/>
      <w:pPr>
        <w:ind w:left="1950" w:hanging="360"/>
      </w:pPr>
      <w:rPr>
        <w:rFonts w:ascii="Symbol" w:eastAsia="Times New Roman" w:hAnsi="Symbol" w:hint="default"/>
        <w:color w:val="365F91"/>
      </w:rPr>
    </w:lvl>
    <w:lvl w:ilvl="1" w:tplc="04090003" w:tentative="1">
      <w:start w:val="1"/>
      <w:numFmt w:val="bullet"/>
      <w:lvlText w:val="o"/>
      <w:lvlJc w:val="left"/>
      <w:pPr>
        <w:ind w:left="2670" w:hanging="360"/>
      </w:pPr>
      <w:rPr>
        <w:rFonts w:ascii="Courier New" w:hAnsi="Courier New" w:hint="default"/>
      </w:rPr>
    </w:lvl>
    <w:lvl w:ilvl="2" w:tplc="04090005" w:tentative="1">
      <w:start w:val="1"/>
      <w:numFmt w:val="bullet"/>
      <w:lvlText w:val=""/>
      <w:lvlJc w:val="left"/>
      <w:pPr>
        <w:ind w:left="3390" w:hanging="360"/>
      </w:pPr>
      <w:rPr>
        <w:rFonts w:ascii="Wingdings" w:hAnsi="Wingdings" w:hint="default"/>
      </w:rPr>
    </w:lvl>
    <w:lvl w:ilvl="3" w:tplc="04090001" w:tentative="1">
      <w:start w:val="1"/>
      <w:numFmt w:val="bullet"/>
      <w:lvlText w:val=""/>
      <w:lvlJc w:val="left"/>
      <w:pPr>
        <w:ind w:left="4110" w:hanging="360"/>
      </w:pPr>
      <w:rPr>
        <w:rFonts w:ascii="Symbol" w:hAnsi="Symbol" w:hint="default"/>
      </w:rPr>
    </w:lvl>
    <w:lvl w:ilvl="4" w:tplc="04090003" w:tentative="1">
      <w:start w:val="1"/>
      <w:numFmt w:val="bullet"/>
      <w:lvlText w:val="o"/>
      <w:lvlJc w:val="left"/>
      <w:pPr>
        <w:ind w:left="4830" w:hanging="360"/>
      </w:pPr>
      <w:rPr>
        <w:rFonts w:ascii="Courier New" w:hAnsi="Courier New" w:hint="default"/>
      </w:rPr>
    </w:lvl>
    <w:lvl w:ilvl="5" w:tplc="04090005" w:tentative="1">
      <w:start w:val="1"/>
      <w:numFmt w:val="bullet"/>
      <w:lvlText w:val=""/>
      <w:lvlJc w:val="left"/>
      <w:pPr>
        <w:ind w:left="5550" w:hanging="360"/>
      </w:pPr>
      <w:rPr>
        <w:rFonts w:ascii="Wingdings" w:hAnsi="Wingdings" w:hint="default"/>
      </w:rPr>
    </w:lvl>
    <w:lvl w:ilvl="6" w:tplc="04090001" w:tentative="1">
      <w:start w:val="1"/>
      <w:numFmt w:val="bullet"/>
      <w:lvlText w:val=""/>
      <w:lvlJc w:val="left"/>
      <w:pPr>
        <w:ind w:left="6270" w:hanging="360"/>
      </w:pPr>
      <w:rPr>
        <w:rFonts w:ascii="Symbol" w:hAnsi="Symbol" w:hint="default"/>
      </w:rPr>
    </w:lvl>
    <w:lvl w:ilvl="7" w:tplc="04090003" w:tentative="1">
      <w:start w:val="1"/>
      <w:numFmt w:val="bullet"/>
      <w:lvlText w:val="o"/>
      <w:lvlJc w:val="left"/>
      <w:pPr>
        <w:ind w:left="6990" w:hanging="360"/>
      </w:pPr>
      <w:rPr>
        <w:rFonts w:ascii="Courier New" w:hAnsi="Courier New" w:hint="default"/>
      </w:rPr>
    </w:lvl>
    <w:lvl w:ilvl="8" w:tplc="04090005" w:tentative="1">
      <w:start w:val="1"/>
      <w:numFmt w:val="bullet"/>
      <w:lvlText w:val=""/>
      <w:lvlJc w:val="left"/>
      <w:pPr>
        <w:ind w:left="7710" w:hanging="360"/>
      </w:pPr>
      <w:rPr>
        <w:rFonts w:ascii="Wingdings" w:hAnsi="Wingdings" w:hint="default"/>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1227F"/>
    <w:rsid w:val="0001645F"/>
    <w:rsid w:val="00020A63"/>
    <w:rsid w:val="00051982"/>
    <w:rsid w:val="000640CA"/>
    <w:rsid w:val="000B6525"/>
    <w:rsid w:val="000E178D"/>
    <w:rsid w:val="000E3356"/>
    <w:rsid w:val="001454DB"/>
    <w:rsid w:val="00155AB1"/>
    <w:rsid w:val="00157775"/>
    <w:rsid w:val="00162C80"/>
    <w:rsid w:val="00177A66"/>
    <w:rsid w:val="0018319B"/>
    <w:rsid w:val="001D03D0"/>
    <w:rsid w:val="001D1BBF"/>
    <w:rsid w:val="001F4AB5"/>
    <w:rsid w:val="00267CB7"/>
    <w:rsid w:val="002703B8"/>
    <w:rsid w:val="002D1D44"/>
    <w:rsid w:val="00371E46"/>
    <w:rsid w:val="00382515"/>
    <w:rsid w:val="00407F43"/>
    <w:rsid w:val="00484F86"/>
    <w:rsid w:val="004956EA"/>
    <w:rsid w:val="00504B3E"/>
    <w:rsid w:val="005B3D4A"/>
    <w:rsid w:val="005D1BFB"/>
    <w:rsid w:val="00600A4A"/>
    <w:rsid w:val="00657A00"/>
    <w:rsid w:val="0068379F"/>
    <w:rsid w:val="006F14FE"/>
    <w:rsid w:val="00710B39"/>
    <w:rsid w:val="007208D6"/>
    <w:rsid w:val="00777185"/>
    <w:rsid w:val="00784734"/>
    <w:rsid w:val="00790962"/>
    <w:rsid w:val="00791C9E"/>
    <w:rsid w:val="007A2EAD"/>
    <w:rsid w:val="007A7EC6"/>
    <w:rsid w:val="007D42BE"/>
    <w:rsid w:val="0081339F"/>
    <w:rsid w:val="0082401D"/>
    <w:rsid w:val="008404FB"/>
    <w:rsid w:val="008475A3"/>
    <w:rsid w:val="008C0722"/>
    <w:rsid w:val="00900A48"/>
    <w:rsid w:val="00902F01"/>
    <w:rsid w:val="0091227F"/>
    <w:rsid w:val="0094325C"/>
    <w:rsid w:val="009453C1"/>
    <w:rsid w:val="00990E3B"/>
    <w:rsid w:val="009945BC"/>
    <w:rsid w:val="009A1DE5"/>
    <w:rsid w:val="00A02017"/>
    <w:rsid w:val="00A15734"/>
    <w:rsid w:val="00B55889"/>
    <w:rsid w:val="00B5741B"/>
    <w:rsid w:val="00B6797A"/>
    <w:rsid w:val="00B710AF"/>
    <w:rsid w:val="00B761F0"/>
    <w:rsid w:val="00BA2433"/>
    <w:rsid w:val="00BA4972"/>
    <w:rsid w:val="00C930D8"/>
    <w:rsid w:val="00C96B85"/>
    <w:rsid w:val="00CB791B"/>
    <w:rsid w:val="00CD0B1A"/>
    <w:rsid w:val="00CD173F"/>
    <w:rsid w:val="00CF57AB"/>
    <w:rsid w:val="00D52028"/>
    <w:rsid w:val="00D54B08"/>
    <w:rsid w:val="00D60F3D"/>
    <w:rsid w:val="00D70592"/>
    <w:rsid w:val="00D76095"/>
    <w:rsid w:val="00D82B43"/>
    <w:rsid w:val="00DF71FF"/>
    <w:rsid w:val="00E01585"/>
    <w:rsid w:val="00E14790"/>
    <w:rsid w:val="00E73B69"/>
    <w:rsid w:val="00EB29D8"/>
    <w:rsid w:val="00EC78DA"/>
    <w:rsid w:val="00ED423D"/>
    <w:rsid w:val="00ED533C"/>
    <w:rsid w:val="00EF7E94"/>
    <w:rsid w:val="00F012E2"/>
    <w:rsid w:val="00F26D51"/>
    <w:rsid w:val="00F4510F"/>
    <w:rsid w:val="00F86D1B"/>
    <w:rsid w:val="00FA3902"/>
    <w:rsid w:val="00FB5430"/>
    <w:rsid w:val="00FC2A7C"/>
    <w:rsid w:val="00FD510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B43"/>
    <w:pPr>
      <w:spacing w:after="200" w:line="276" w:lineRule="auto"/>
    </w:pPr>
    <w:rPr>
      <w:rFonts w:cs="Calibri"/>
    </w:rPr>
  </w:style>
  <w:style w:type="paragraph" w:styleId="Heading1">
    <w:name w:val="heading 1"/>
    <w:basedOn w:val="Normal"/>
    <w:next w:val="Normal"/>
    <w:link w:val="Heading1Char"/>
    <w:uiPriority w:val="99"/>
    <w:qFormat/>
    <w:rsid w:val="0091227F"/>
    <w:pPr>
      <w:keepNext/>
      <w:keepLines/>
      <w:spacing w:before="480" w:after="0"/>
      <w:outlineLvl w:val="0"/>
    </w:pPr>
    <w:rPr>
      <w:rFonts w:ascii="Cambria" w:eastAsia="Times New Roman" w:hAnsi="Cambria" w:cs="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1227F"/>
    <w:rPr>
      <w:rFonts w:ascii="Cambria" w:hAnsi="Cambria" w:cs="Cambria"/>
      <w:b/>
      <w:bCs/>
      <w:color w:val="365F91"/>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5</Pages>
  <Words>2472</Words>
  <Characters>14093</Characters>
  <Application>Microsoft Office Outlook</Application>
  <DocSecurity>0</DocSecurity>
  <Lines>0</Lines>
  <Paragraphs>0</Paragraphs>
  <ScaleCrop>false</ScaleCrop>
  <Company>fr 05 downloads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xerex,</dc:title>
  <dc:subject/>
  <dc:creator>roland allan archie</dc:creator>
  <cp:keywords/>
  <dc:description/>
  <cp:lastModifiedBy>KAD8549</cp:lastModifiedBy>
  <cp:revision>5</cp:revision>
  <cp:lastPrinted>2008-04-24T08:14:00Z</cp:lastPrinted>
  <dcterms:created xsi:type="dcterms:W3CDTF">2009-01-14T06:22:00Z</dcterms:created>
  <dcterms:modified xsi:type="dcterms:W3CDTF">2012-04-09T15:27:00Z</dcterms:modified>
</cp:coreProperties>
</file>